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C8C00F" w14:textId="77777777" w:rsidR="003703BB" w:rsidRPr="00996C79" w:rsidRDefault="003703BB">
      <w:pPr>
        <w:rPr>
          <w:rFonts w:cstheme="minorHAnsi"/>
          <w:b/>
        </w:rPr>
      </w:pPr>
    </w:p>
    <w:p w14:paraId="5C029FC0" w14:textId="0E87DA13" w:rsidR="000F22EC" w:rsidRPr="00996C79" w:rsidRDefault="00EE5931">
      <w:pPr>
        <w:rPr>
          <w:rFonts w:cstheme="minorHAnsi"/>
        </w:rPr>
      </w:pPr>
      <w:r>
        <w:rPr>
          <w:rFonts w:cstheme="minorHAnsi"/>
          <w:b/>
        </w:rPr>
        <w:t>Extend Ukrainian TPS</w:t>
      </w:r>
    </w:p>
    <w:p w14:paraId="6BB77034" w14:textId="77777777" w:rsidR="000F22EC" w:rsidRPr="00996C79" w:rsidRDefault="00000000">
      <w:pPr>
        <w:rPr>
          <w:rFonts w:cstheme="minorHAnsi"/>
        </w:rPr>
      </w:pPr>
      <w:r w:rsidRPr="00996C79">
        <w:rPr>
          <w:rFonts w:cstheme="minorHAnsi"/>
          <w:b/>
        </w:rPr>
        <w:t xml:space="preserve">Level: </w:t>
      </w:r>
      <w:r w:rsidRPr="00996C79">
        <w:rPr>
          <w:rFonts w:cstheme="minorHAnsi"/>
        </w:rPr>
        <w:t>Federal</w:t>
      </w:r>
    </w:p>
    <w:p w14:paraId="77587D0A" w14:textId="77777777" w:rsidR="000F22EC" w:rsidRPr="00996C79" w:rsidRDefault="00000000">
      <w:pPr>
        <w:rPr>
          <w:rFonts w:cstheme="minorHAnsi"/>
        </w:rPr>
      </w:pPr>
      <w:r w:rsidRPr="00996C79">
        <w:rPr>
          <w:rFonts w:cstheme="minorHAnsi"/>
          <w:b/>
        </w:rPr>
        <w:t xml:space="preserve">Branch: </w:t>
      </w:r>
      <w:r w:rsidRPr="00996C79">
        <w:rPr>
          <w:rFonts w:cstheme="minorHAnsi"/>
        </w:rPr>
        <w:t>Senate</w:t>
      </w:r>
    </w:p>
    <w:p w14:paraId="18C1D61B" w14:textId="6228DEDA" w:rsidR="000F22EC" w:rsidRPr="00996C79" w:rsidRDefault="00000000">
      <w:pPr>
        <w:rPr>
          <w:rFonts w:cstheme="minorHAnsi"/>
        </w:rPr>
      </w:pPr>
      <w:r w:rsidRPr="00996C79">
        <w:rPr>
          <w:rFonts w:cstheme="minorHAnsi"/>
          <w:b/>
          <w:u w:val="single"/>
        </w:rPr>
        <w:t>Phone</w:t>
      </w:r>
      <w:r w:rsidR="003703BB" w:rsidRPr="00996C79">
        <w:rPr>
          <w:rFonts w:cstheme="minorHAnsi"/>
          <w:b/>
          <w:u w:val="single"/>
        </w:rPr>
        <w:t>/Email</w:t>
      </w:r>
      <w:r w:rsidRPr="00996C79">
        <w:rPr>
          <w:rFonts w:cstheme="minorHAnsi"/>
          <w:b/>
          <w:u w:val="single"/>
        </w:rPr>
        <w:t xml:space="preserve"> Script</w:t>
      </w:r>
    </w:p>
    <w:p w14:paraId="23E3D21B" w14:textId="2DEB81BF" w:rsidR="000F22EC" w:rsidRPr="00996C79" w:rsidRDefault="00000000">
      <w:pPr>
        <w:rPr>
          <w:rFonts w:cstheme="minorHAnsi"/>
        </w:rPr>
      </w:pPr>
      <w:r w:rsidRPr="00996C79">
        <w:rPr>
          <w:rFonts w:cstheme="minorHAnsi"/>
        </w:rPr>
        <w:t xml:space="preserve">I'm </w:t>
      </w:r>
      <w:r w:rsidR="00E95BBA" w:rsidRPr="00996C79">
        <w:rPr>
          <w:rFonts w:cstheme="minorHAnsi"/>
        </w:rPr>
        <w:t>[</w:t>
      </w:r>
      <w:r w:rsidRPr="00996C79">
        <w:rPr>
          <w:rFonts w:cstheme="minorHAnsi"/>
        </w:rPr>
        <w:t>calling</w:t>
      </w:r>
      <w:r w:rsidR="00E95BBA" w:rsidRPr="00996C79">
        <w:rPr>
          <w:rFonts w:cstheme="minorHAnsi"/>
        </w:rPr>
        <w:t xml:space="preserve">/writing] </w:t>
      </w:r>
      <w:r w:rsidRPr="00996C79">
        <w:rPr>
          <w:rFonts w:cstheme="minorHAnsi"/>
        </w:rPr>
        <w:t xml:space="preserve">to urge Senator [Last Name] to co-sponsor and support </w:t>
      </w:r>
      <w:r w:rsidR="00E95BBA" w:rsidRPr="00996C79">
        <w:rPr>
          <w:rFonts w:cstheme="minorHAnsi"/>
        </w:rPr>
        <w:t>H.R. 10740</w:t>
      </w:r>
      <w:r w:rsidRPr="00996C79">
        <w:rPr>
          <w:rFonts w:cstheme="minorHAnsi"/>
        </w:rPr>
        <w:t>, bipartisan legislation that would continue Temporary Protected Status for eligible Ukrainians through July 1, 2029.</w:t>
      </w:r>
    </w:p>
    <w:p w14:paraId="76000EFA" w14:textId="589FABCB" w:rsidR="000F22EC" w:rsidRPr="00996C79" w:rsidRDefault="00E95BBA">
      <w:pPr>
        <w:rPr>
          <w:rFonts w:cstheme="minorHAnsi"/>
        </w:rPr>
      </w:pPr>
      <w:r w:rsidRPr="00996C79">
        <w:rPr>
          <w:rFonts w:cstheme="minorHAnsi"/>
        </w:rPr>
        <w:t>Without action, the lives of more than 100,000 Ukrainians living in the U.S. will be at risk when their Temporary Protected Status (TPS) expires on October 19, 2026. Even of this bill is passed after th</w:t>
      </w:r>
      <w:r w:rsidR="00996C79" w:rsidRPr="00996C79">
        <w:rPr>
          <w:rFonts w:cstheme="minorHAnsi"/>
        </w:rPr>
        <w:t>is</w:t>
      </w:r>
      <w:r w:rsidRPr="00996C79">
        <w:rPr>
          <w:rFonts w:cstheme="minorHAnsi"/>
        </w:rPr>
        <w:t xml:space="preserve"> deadline, it</w:t>
      </w:r>
      <w:r w:rsidR="00996C79" w:rsidRPr="00996C79">
        <w:rPr>
          <w:rFonts w:cstheme="minorHAnsi"/>
        </w:rPr>
        <w:t xml:space="preserve"> would restore protections for those who had it. </w:t>
      </w:r>
      <w:r w:rsidRPr="00996C79">
        <w:rPr>
          <w:rFonts w:cstheme="minorHAnsi"/>
        </w:rPr>
        <w:br/>
      </w:r>
      <w:r w:rsidRPr="00996C79">
        <w:rPr>
          <w:rFonts w:cstheme="minorHAnsi"/>
        </w:rPr>
        <w:br/>
        <w:t xml:space="preserve">I strongly agree with the majority of Americans that </w:t>
      </w:r>
      <w:r w:rsidR="00996C79" w:rsidRPr="00996C79">
        <w:rPr>
          <w:rFonts w:cstheme="minorHAnsi"/>
        </w:rPr>
        <w:t>Ukraine is our</w:t>
      </w:r>
      <w:r w:rsidR="003703BB" w:rsidRPr="00996C79">
        <w:rPr>
          <w:rFonts w:cstheme="minorHAnsi"/>
        </w:rPr>
        <w:t xml:space="preserve"> all</w:t>
      </w:r>
      <w:r w:rsidR="00EF69ED">
        <w:rPr>
          <w:rFonts w:cstheme="minorHAnsi"/>
        </w:rPr>
        <w:t xml:space="preserve">y </w:t>
      </w:r>
      <w:r w:rsidR="003703BB" w:rsidRPr="00996C79">
        <w:rPr>
          <w:rFonts w:cstheme="minorHAnsi"/>
        </w:rPr>
        <w:t>and a key bulwark for democracy against a brutal dictator with imperialist ambitions. Russia’s invasion of Ukraine continues to escalate</w:t>
      </w:r>
      <w:r w:rsidR="00000000" w:rsidRPr="00996C79">
        <w:rPr>
          <w:rFonts w:cstheme="minorHAnsi"/>
        </w:rPr>
        <w:t xml:space="preserve">, and returning people to an active conflict zone would </w:t>
      </w:r>
      <w:r w:rsidR="003703BB" w:rsidRPr="00996C79">
        <w:rPr>
          <w:rFonts w:cstheme="minorHAnsi"/>
        </w:rPr>
        <w:t xml:space="preserve">clearly </w:t>
      </w:r>
      <w:r w:rsidR="00000000" w:rsidRPr="00996C79">
        <w:rPr>
          <w:rFonts w:cstheme="minorHAnsi"/>
        </w:rPr>
        <w:t xml:space="preserve">put </w:t>
      </w:r>
      <w:r w:rsidR="00996C79" w:rsidRPr="00996C79">
        <w:rPr>
          <w:rFonts w:cstheme="minorHAnsi"/>
        </w:rPr>
        <w:t>their l</w:t>
      </w:r>
      <w:r w:rsidR="00000000" w:rsidRPr="00996C79">
        <w:rPr>
          <w:rFonts w:cstheme="minorHAnsi"/>
        </w:rPr>
        <w:t>ives at ris</w:t>
      </w:r>
      <w:r w:rsidR="00996C79" w:rsidRPr="00996C79">
        <w:rPr>
          <w:rFonts w:cstheme="minorHAnsi"/>
        </w:rPr>
        <w:t>k.</w:t>
      </w:r>
      <w:r w:rsidR="00000000" w:rsidRPr="00996C79">
        <w:rPr>
          <w:rFonts w:cstheme="minorHAnsi"/>
        </w:rPr>
        <w:t xml:space="preserve"> Ukrainian TPS holders have followed the rules of our immigration system and are living and working in our communities while their home country remains unsafe.</w:t>
      </w:r>
    </w:p>
    <w:p w14:paraId="7B4B7D5C" w14:textId="76DDD867" w:rsidR="000F22EC" w:rsidRPr="00996C79" w:rsidRDefault="00000000">
      <w:pPr>
        <w:rPr>
          <w:rFonts w:cstheme="minorHAnsi"/>
        </w:rPr>
      </w:pPr>
      <w:r w:rsidRPr="00996C79">
        <w:rPr>
          <w:rFonts w:cstheme="minorHAnsi"/>
        </w:rPr>
        <w:t xml:space="preserve">I'm asking Senator [Last Name] to co-sponsor </w:t>
      </w:r>
      <w:r w:rsidR="00E95BBA" w:rsidRPr="00996C79">
        <w:rPr>
          <w:rFonts w:cstheme="minorHAnsi"/>
        </w:rPr>
        <w:t>HR. 10740</w:t>
      </w:r>
      <w:r w:rsidRPr="00996C79">
        <w:rPr>
          <w:rFonts w:cstheme="minorHAnsi"/>
        </w:rPr>
        <w:t xml:space="preserve">, encourage colleagues on both sides of the aisle to support it, and push for a vote </w:t>
      </w:r>
      <w:r w:rsidR="003703BB" w:rsidRPr="00996C79">
        <w:rPr>
          <w:rFonts w:cstheme="minorHAnsi"/>
        </w:rPr>
        <w:t>as soon as possible</w:t>
      </w:r>
      <w:r w:rsidRPr="00996C79">
        <w:rPr>
          <w:rFonts w:cstheme="minorHAnsi"/>
        </w:rPr>
        <w:t>.</w:t>
      </w:r>
    </w:p>
    <w:p w14:paraId="1A152BE2" w14:textId="77777777" w:rsidR="000F22EC" w:rsidRPr="00996C79" w:rsidRDefault="00000000">
      <w:pPr>
        <w:rPr>
          <w:rFonts w:cstheme="minorHAnsi"/>
        </w:rPr>
      </w:pPr>
      <w:r w:rsidRPr="00996C79">
        <w:rPr>
          <w:rFonts w:cstheme="minorHAnsi"/>
        </w:rPr>
        <w:t>I hope I can count on Senator [Last Name] to show leadership on this issue.</w:t>
      </w:r>
    </w:p>
    <w:p w14:paraId="39414183" w14:textId="77777777" w:rsidR="000F22EC" w:rsidRPr="00996C79" w:rsidRDefault="00000000">
      <w:pPr>
        <w:rPr>
          <w:rFonts w:cstheme="minorHAnsi"/>
        </w:rPr>
      </w:pPr>
      <w:r w:rsidRPr="00996C79">
        <w:rPr>
          <w:rFonts w:cstheme="minorHAnsi"/>
        </w:rPr>
        <w:t>Thank you for your time.</w:t>
      </w:r>
    </w:p>
    <w:p w14:paraId="76C203B7" w14:textId="77777777" w:rsidR="003703BB" w:rsidRPr="00996C79" w:rsidRDefault="003703BB" w:rsidP="003703BB">
      <w:pPr>
        <w:rPr>
          <w:rFonts w:cstheme="minorHAnsi"/>
          <w:b/>
        </w:rPr>
      </w:pPr>
    </w:p>
    <w:p w14:paraId="30DF7CF2" w14:textId="77777777" w:rsidR="003703BB" w:rsidRPr="00996C79" w:rsidRDefault="003703BB" w:rsidP="003703BB">
      <w:pPr>
        <w:rPr>
          <w:rFonts w:cstheme="minorHAnsi"/>
          <w:b/>
        </w:rPr>
      </w:pPr>
    </w:p>
    <w:p w14:paraId="25EF5E55" w14:textId="77777777" w:rsidR="003703BB" w:rsidRPr="00996C79" w:rsidRDefault="003703BB" w:rsidP="003703BB">
      <w:pPr>
        <w:rPr>
          <w:rFonts w:cstheme="minorHAnsi"/>
          <w:b/>
        </w:rPr>
      </w:pPr>
    </w:p>
    <w:p w14:paraId="624E192E" w14:textId="77777777" w:rsidR="003703BB" w:rsidRPr="00996C79" w:rsidRDefault="003703BB" w:rsidP="003703BB">
      <w:pPr>
        <w:rPr>
          <w:rFonts w:cstheme="minorHAnsi"/>
          <w:b/>
        </w:rPr>
      </w:pPr>
    </w:p>
    <w:p w14:paraId="5F5C8D7A" w14:textId="77777777" w:rsidR="003703BB" w:rsidRPr="00996C79" w:rsidRDefault="003703BB" w:rsidP="003703BB">
      <w:pPr>
        <w:rPr>
          <w:rFonts w:cstheme="minorHAnsi"/>
          <w:b/>
        </w:rPr>
      </w:pPr>
    </w:p>
    <w:p w14:paraId="7F1498D1" w14:textId="77777777" w:rsidR="003703BB" w:rsidRPr="00996C79" w:rsidRDefault="003703BB" w:rsidP="003703BB">
      <w:pPr>
        <w:rPr>
          <w:rFonts w:cstheme="minorHAnsi"/>
          <w:b/>
        </w:rPr>
      </w:pPr>
    </w:p>
    <w:p w14:paraId="70B271A1" w14:textId="77777777" w:rsidR="003703BB" w:rsidRPr="00996C79" w:rsidRDefault="003703BB" w:rsidP="003703BB">
      <w:pPr>
        <w:rPr>
          <w:rFonts w:cstheme="minorHAnsi"/>
          <w:b/>
        </w:rPr>
      </w:pPr>
    </w:p>
    <w:p w14:paraId="03394D7C" w14:textId="77777777" w:rsidR="003703BB" w:rsidRPr="00996C79" w:rsidRDefault="003703BB" w:rsidP="003703BB">
      <w:pPr>
        <w:rPr>
          <w:rFonts w:cstheme="minorHAnsi"/>
          <w:b/>
        </w:rPr>
      </w:pPr>
    </w:p>
    <w:p w14:paraId="6385DD88" w14:textId="77777777" w:rsidR="003703BB" w:rsidRPr="00996C79" w:rsidRDefault="003703BB" w:rsidP="003703BB">
      <w:pPr>
        <w:rPr>
          <w:rFonts w:cstheme="minorHAnsi"/>
          <w:b/>
        </w:rPr>
      </w:pPr>
    </w:p>
    <w:p w14:paraId="08B29B42" w14:textId="77777777" w:rsidR="00E95BBA" w:rsidRPr="00996C79" w:rsidRDefault="00E95BBA" w:rsidP="003703BB">
      <w:pPr>
        <w:rPr>
          <w:rFonts w:cstheme="minorHAnsi"/>
          <w:b/>
        </w:rPr>
      </w:pPr>
    </w:p>
    <w:p w14:paraId="2336B881" w14:textId="77777777" w:rsidR="00E95BBA" w:rsidRPr="00996C79" w:rsidRDefault="00E95BBA" w:rsidP="003703BB">
      <w:pPr>
        <w:rPr>
          <w:rFonts w:cstheme="minorHAnsi"/>
          <w:b/>
        </w:rPr>
      </w:pPr>
    </w:p>
    <w:p w14:paraId="0C30EA78" w14:textId="77777777" w:rsidR="00E95BBA" w:rsidRPr="00996C79" w:rsidRDefault="00E95BBA" w:rsidP="003703BB">
      <w:pPr>
        <w:rPr>
          <w:rFonts w:cstheme="minorHAnsi"/>
          <w:b/>
        </w:rPr>
      </w:pPr>
    </w:p>
    <w:p w14:paraId="30D990E9" w14:textId="0550EA15" w:rsidR="003703BB" w:rsidRPr="00996C79" w:rsidRDefault="003703BB" w:rsidP="003703BB">
      <w:pPr>
        <w:rPr>
          <w:rFonts w:cstheme="minorHAnsi"/>
        </w:rPr>
      </w:pPr>
      <w:r w:rsidRPr="00996C79">
        <w:rPr>
          <w:rFonts w:cstheme="minorHAnsi"/>
          <w:b/>
        </w:rPr>
        <w:t>Protect Ukrainian TPS Holders</w:t>
      </w:r>
    </w:p>
    <w:p w14:paraId="25991516" w14:textId="77777777" w:rsidR="003703BB" w:rsidRPr="00996C79" w:rsidRDefault="003703BB" w:rsidP="003703BB">
      <w:pPr>
        <w:rPr>
          <w:rFonts w:cstheme="minorHAnsi"/>
        </w:rPr>
      </w:pPr>
      <w:r w:rsidRPr="00996C79">
        <w:rPr>
          <w:rFonts w:cstheme="minorHAnsi"/>
          <w:b/>
        </w:rPr>
        <w:t xml:space="preserve">Level: </w:t>
      </w:r>
      <w:r w:rsidRPr="00996C79">
        <w:rPr>
          <w:rFonts w:cstheme="minorHAnsi"/>
        </w:rPr>
        <w:t>Federal</w:t>
      </w:r>
    </w:p>
    <w:p w14:paraId="7CCAA9AE" w14:textId="57C83B39" w:rsidR="003703BB" w:rsidRPr="00996C79" w:rsidRDefault="003703BB" w:rsidP="003703BB">
      <w:pPr>
        <w:rPr>
          <w:rFonts w:cstheme="minorHAnsi"/>
        </w:rPr>
      </w:pPr>
      <w:r w:rsidRPr="00996C79">
        <w:rPr>
          <w:rFonts w:cstheme="minorHAnsi"/>
          <w:b/>
        </w:rPr>
        <w:t xml:space="preserve">Branch: </w:t>
      </w:r>
      <w:r w:rsidRPr="00996C79">
        <w:rPr>
          <w:rFonts w:cstheme="minorHAnsi"/>
        </w:rPr>
        <w:t>House</w:t>
      </w:r>
    </w:p>
    <w:p w14:paraId="30C315E3" w14:textId="77777777" w:rsidR="003703BB" w:rsidRPr="00996C79" w:rsidRDefault="003703BB" w:rsidP="003703BB">
      <w:pPr>
        <w:rPr>
          <w:rFonts w:cstheme="minorHAnsi"/>
        </w:rPr>
      </w:pPr>
      <w:r w:rsidRPr="00996C79">
        <w:rPr>
          <w:rFonts w:cstheme="minorHAnsi"/>
          <w:b/>
          <w:u w:val="single"/>
        </w:rPr>
        <w:t>Phone/Email Script</w:t>
      </w:r>
    </w:p>
    <w:p w14:paraId="77433D8B" w14:textId="5DFD5CBC" w:rsidR="00E95BBA" w:rsidRPr="00996C79" w:rsidRDefault="00E95BBA" w:rsidP="00E95BBA">
      <w:pPr>
        <w:rPr>
          <w:rFonts w:cstheme="minorHAnsi"/>
        </w:rPr>
      </w:pPr>
      <w:r w:rsidRPr="00996C79">
        <w:rPr>
          <w:rFonts w:cstheme="minorHAnsi"/>
        </w:rPr>
        <w:t xml:space="preserve">I'm [calling/writing] to urge </w:t>
      </w:r>
      <w:r w:rsidRPr="00996C79">
        <w:rPr>
          <w:rFonts w:cstheme="minorHAnsi"/>
        </w:rPr>
        <w:t>Representative</w:t>
      </w:r>
      <w:r w:rsidRPr="00996C79">
        <w:rPr>
          <w:rFonts w:cstheme="minorHAnsi"/>
        </w:rPr>
        <w:t xml:space="preserve"> [Last Name] to co-sponsor and support S. 5490, bipartisan legislation that would continue Temporary Protected Status for eligible Ukrainians through July 1, 2029.</w:t>
      </w:r>
    </w:p>
    <w:p w14:paraId="39AED6D4" w14:textId="456F40C4" w:rsidR="00996C79" w:rsidRPr="00996C79" w:rsidRDefault="00996C79" w:rsidP="00E95BBA">
      <w:pPr>
        <w:rPr>
          <w:rFonts w:cstheme="minorHAnsi"/>
        </w:rPr>
      </w:pPr>
      <w:r w:rsidRPr="00996C79">
        <w:rPr>
          <w:rFonts w:cstheme="minorHAnsi"/>
        </w:rPr>
        <w:t>Without action, the lives of more than 100,000 Ukrainians living in the U.S. will be at risk when their Temporary Protected Status (TPS) expires on October 19, 2026. Even of this bill is passed after this deadline, it would restore protections for those who had it.</w:t>
      </w:r>
    </w:p>
    <w:p w14:paraId="699CF4DB" w14:textId="69B69C33" w:rsidR="00E95BBA" w:rsidRPr="00996C79" w:rsidRDefault="00E95BBA" w:rsidP="00E95BBA">
      <w:pPr>
        <w:rPr>
          <w:rFonts w:cstheme="minorHAnsi"/>
        </w:rPr>
      </w:pPr>
      <w:r w:rsidRPr="00996C79">
        <w:rPr>
          <w:rFonts w:cstheme="minorHAnsi"/>
        </w:rPr>
        <w:t xml:space="preserve">I strongly agree with the majority of Americans that Ukraine </w:t>
      </w:r>
      <w:r w:rsidR="00435D2E">
        <w:rPr>
          <w:rFonts w:cstheme="minorHAnsi"/>
        </w:rPr>
        <w:t>is</w:t>
      </w:r>
      <w:r w:rsidRPr="00996C79">
        <w:rPr>
          <w:rFonts w:cstheme="minorHAnsi"/>
        </w:rPr>
        <w:t xml:space="preserve"> our ally and a key bulwark for democracy against a brutal dictator with imperialist ambitions. Russia’s invasion of Ukraine continues to escalate, and returning people to an active conflict zone would clearly put lives at risk. Ukrainian TPS holders have followed the rules of our immigration system and are living and working in our communities while their home country remains unsafe.</w:t>
      </w:r>
    </w:p>
    <w:p w14:paraId="456A5D09" w14:textId="77777777" w:rsidR="00E95BBA" w:rsidRPr="00996C79" w:rsidRDefault="00E95BBA" w:rsidP="00E95BBA">
      <w:pPr>
        <w:rPr>
          <w:rFonts w:cstheme="minorHAnsi"/>
        </w:rPr>
      </w:pPr>
      <w:r w:rsidRPr="00996C79">
        <w:rPr>
          <w:rFonts w:cstheme="minorHAnsi"/>
        </w:rPr>
        <w:t>I'm asking Senator [Last Name] to co-sponsor S. 5490, encourage colleagues on both sides of the aisle to support it, and push for a vote as soon as possible.</w:t>
      </w:r>
    </w:p>
    <w:p w14:paraId="1C7FF631" w14:textId="77777777" w:rsidR="00E95BBA" w:rsidRPr="00996C79" w:rsidRDefault="00E95BBA" w:rsidP="00E95BBA">
      <w:pPr>
        <w:rPr>
          <w:rFonts w:cstheme="minorHAnsi"/>
        </w:rPr>
      </w:pPr>
      <w:r w:rsidRPr="00996C79">
        <w:rPr>
          <w:rFonts w:cstheme="minorHAnsi"/>
        </w:rPr>
        <w:t>I hope I can count on Senator [Last Name] to show leadership on this issue.</w:t>
      </w:r>
    </w:p>
    <w:p w14:paraId="74147A0F" w14:textId="77777777" w:rsidR="00E95BBA" w:rsidRPr="00996C79" w:rsidRDefault="00E95BBA" w:rsidP="00E95BBA">
      <w:pPr>
        <w:rPr>
          <w:rFonts w:cstheme="minorHAnsi"/>
        </w:rPr>
      </w:pPr>
      <w:r w:rsidRPr="00996C79">
        <w:rPr>
          <w:rFonts w:cstheme="minorHAnsi"/>
        </w:rPr>
        <w:t>Thank you for your time.</w:t>
      </w:r>
    </w:p>
    <w:p w14:paraId="667E3142" w14:textId="77777777" w:rsidR="003703BB" w:rsidRPr="00996C79" w:rsidRDefault="003703BB" w:rsidP="003703BB">
      <w:pPr>
        <w:rPr>
          <w:rFonts w:cstheme="minorHAnsi"/>
        </w:rPr>
      </w:pPr>
    </w:p>
    <w:p w14:paraId="1CF88271" w14:textId="77777777" w:rsidR="003703BB" w:rsidRPr="00996C79" w:rsidRDefault="003703BB">
      <w:pPr>
        <w:rPr>
          <w:rFonts w:cstheme="minorHAnsi"/>
        </w:rPr>
      </w:pPr>
    </w:p>
    <w:sectPr w:rsidR="003703BB" w:rsidRPr="00996C79" w:rsidSect="00C74BD0">
      <w:headerReference w:type="default" r:id="rId10"/>
      <w:footerReference w:type="default" r:id="rId11"/>
      <w:pgSz w:w="12240" w:h="15840"/>
      <w:pgMar w:top="1656" w:right="1080" w:bottom="1440" w:left="1080" w:header="158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7DAFA4DF" w14:textId="77777777" w:rsidR="00DA721D" w:rsidRPr="00307972" w:rsidRDefault="00DA721D" w:rsidP="006B03EF">
      <w:pPr>
        <w:spacing w:after="0" w:line="240" w:lineRule="auto"/>
        <w:rPr>
          <w:sz w:val="20"/>
          <w:szCs w:val="20"/>
        </w:rPr>
      </w:pPr>
      <w:r w:rsidRPr="00307972">
        <w:rPr>
          <w:sz w:val="20"/>
          <w:szCs w:val="20"/>
        </w:rPr>
        <w:separator/>
      </w:r>
    </w:p>
  </w:endnote>
  <w:endnote w:type="continuationSeparator" w:id="0">
    <w:p w14:paraId="14AA7FEC" w14:textId="77777777" w:rsidR="00DA721D" w:rsidRPr="00307972" w:rsidRDefault="00DA721D" w:rsidP="006B03EF">
      <w:pPr>
        <w:spacing w:after="0" w:line="240" w:lineRule="auto"/>
        <w:rPr>
          <w:sz w:val="20"/>
          <w:szCs w:val="20"/>
        </w:rPr>
      </w:pPr>
      <w:r w:rsidRPr="00307972">
        <w:rPr>
          <w:sz w:val="20"/>
          <w:szCs w:val="20"/>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B0C462A" w14:textId="77777777" w:rsidR="006B03EF" w:rsidRPr="00307972" w:rsidRDefault="006C6D82">
    <w:pPr>
      <w:pStyle w:val="Footer"/>
      <w:rPr>
        <w:sz w:val="20"/>
        <w:szCs w:val="20"/>
      </w:rPr>
    </w:pPr>
    <w:r w:rsidRPr="00307972">
      <w:rPr>
        <w:noProof/>
        <w:sz w:val="20"/>
        <w:szCs w:val="20"/>
      </w:rPr>
      <w:drawing>
        <wp:anchor distT="0" distB="0" distL="114300" distR="114300" simplePos="0" relativeHeight="251658241" behindDoc="0" locked="0" layoutInCell="1" allowOverlap="1" wp14:anchorId="184EC48B" wp14:editId="077F62F7">
          <wp:simplePos x="0" y="0"/>
          <wp:positionH relativeFrom="column">
            <wp:posOffset>-377825</wp:posOffset>
          </wp:positionH>
          <wp:positionV relativeFrom="paragraph">
            <wp:posOffset>-165100</wp:posOffset>
          </wp:positionV>
          <wp:extent cx="7029937" cy="637954"/>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etterhead footer.png"/>
                  <pic:cNvPicPr/>
                </pic:nvPicPr>
                <pic:blipFill rotWithShape="1">
                  <a:blip r:embed="rId1">
                    <a:extLst>
                      <a:ext uri="{28A0092B-C50C-407E-A947-70E740481C1C}">
                        <a14:useLocalDpi xmlns:a14="http://schemas.microsoft.com/office/drawing/2010/main" val="0"/>
                      </a:ext>
                    </a:extLst>
                  </a:blip>
                  <a:srcRect l="5648" t="1" r="13449" b="-8"/>
                  <a:stretch/>
                </pic:blipFill>
                <pic:spPr bwMode="auto">
                  <a:xfrm>
                    <a:off x="0" y="0"/>
                    <a:ext cx="7029937" cy="63795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1F0C547" w14:textId="77777777" w:rsidR="00DA721D" w:rsidRPr="00307972" w:rsidRDefault="00DA721D" w:rsidP="006B03EF">
      <w:pPr>
        <w:spacing w:after="0" w:line="240" w:lineRule="auto"/>
        <w:rPr>
          <w:sz w:val="20"/>
          <w:szCs w:val="20"/>
        </w:rPr>
      </w:pPr>
      <w:r w:rsidRPr="00307972">
        <w:rPr>
          <w:sz w:val="20"/>
          <w:szCs w:val="20"/>
        </w:rPr>
        <w:separator/>
      </w:r>
    </w:p>
  </w:footnote>
  <w:footnote w:type="continuationSeparator" w:id="0">
    <w:p w14:paraId="4D4AA17A" w14:textId="77777777" w:rsidR="00DA721D" w:rsidRPr="00307972" w:rsidRDefault="00DA721D" w:rsidP="006B03EF">
      <w:pPr>
        <w:spacing w:after="0" w:line="240" w:lineRule="auto"/>
        <w:rPr>
          <w:sz w:val="20"/>
          <w:szCs w:val="20"/>
        </w:rPr>
      </w:pPr>
      <w:r w:rsidRPr="00307972">
        <w:rPr>
          <w:sz w:val="20"/>
          <w:szCs w:val="20"/>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52C445B" w14:textId="77777777" w:rsidR="006B03EF" w:rsidRPr="00307972" w:rsidRDefault="006B03EF">
    <w:pPr>
      <w:pStyle w:val="Header"/>
      <w:rPr>
        <w:sz w:val="20"/>
        <w:szCs w:val="20"/>
      </w:rPr>
    </w:pPr>
    <w:r w:rsidRPr="00307972">
      <w:rPr>
        <w:noProof/>
        <w:sz w:val="20"/>
        <w:szCs w:val="20"/>
      </w:rPr>
      <w:drawing>
        <wp:anchor distT="0" distB="0" distL="114300" distR="114300" simplePos="0" relativeHeight="251658240" behindDoc="1" locked="0" layoutInCell="1" allowOverlap="1" wp14:anchorId="111C7D1A" wp14:editId="63A45F06">
          <wp:simplePos x="0" y="0"/>
          <wp:positionH relativeFrom="margin">
            <wp:align>left</wp:align>
          </wp:positionH>
          <wp:positionV relativeFrom="topMargin">
            <wp:posOffset>191069</wp:posOffset>
          </wp:positionV>
          <wp:extent cx="1811990" cy="977900"/>
          <wp:effectExtent l="0" t="0" r="4445" b="0"/>
          <wp:wrapNone/>
          <wp:docPr id="7" name="Picture 7" descr="Logo 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arg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22404" cy="98352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67A0946"/>
    <w:multiLevelType w:val="multilevel"/>
    <w:tmpl w:val="E7AA0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5863B7"/>
    <w:multiLevelType w:val="hybridMultilevel"/>
    <w:tmpl w:val="5FD60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630087F"/>
    <w:multiLevelType w:val="hybridMultilevel"/>
    <w:tmpl w:val="9F80690C"/>
    <w:lvl w:ilvl="0" w:tplc="A3B0149A">
      <w:start w:val="1"/>
      <w:numFmt w:val="decimal"/>
      <w:lvlText w:val="%1."/>
      <w:lvlJc w:val="left"/>
      <w:pPr>
        <w:ind w:left="720" w:hanging="360"/>
      </w:pPr>
      <w:rPr>
        <w:rFonts w:cs="Arial" w:hint="default"/>
        <w:color w:val="000000"/>
        <w:sz w:val="2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B6357B4"/>
    <w:multiLevelType w:val="multilevel"/>
    <w:tmpl w:val="C696D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55545543">
    <w:abstractNumId w:val="2"/>
  </w:num>
  <w:num w:numId="2" w16cid:durableId="780107355">
    <w:abstractNumId w:val="0"/>
  </w:num>
  <w:num w:numId="3" w16cid:durableId="204485988">
    <w:abstractNumId w:val="3"/>
  </w:num>
  <w:num w:numId="4" w16cid:durableId="1911620247">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7"/>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19CF"/>
    <w:rsid w:val="0001283A"/>
    <w:rsid w:val="00045B7D"/>
    <w:rsid w:val="00054771"/>
    <w:rsid w:val="00057585"/>
    <w:rsid w:val="0008017C"/>
    <w:rsid w:val="000932BC"/>
    <w:rsid w:val="00097A48"/>
    <w:rsid w:val="000A6223"/>
    <w:rsid w:val="000B1C1B"/>
    <w:rsid w:val="000B6160"/>
    <w:rsid w:val="000D4927"/>
    <w:rsid w:val="000E79ED"/>
    <w:rsid w:val="000F22EC"/>
    <w:rsid w:val="000F32FF"/>
    <w:rsid w:val="001174EC"/>
    <w:rsid w:val="00176E65"/>
    <w:rsid w:val="00182669"/>
    <w:rsid w:val="001851B7"/>
    <w:rsid w:val="00197865"/>
    <w:rsid w:val="001A0EA2"/>
    <w:rsid w:val="001A272D"/>
    <w:rsid w:val="001B0FA8"/>
    <w:rsid w:val="001D5B76"/>
    <w:rsid w:val="001F0422"/>
    <w:rsid w:val="001F4A6E"/>
    <w:rsid w:val="001F5618"/>
    <w:rsid w:val="00201B8E"/>
    <w:rsid w:val="00217FAA"/>
    <w:rsid w:val="00242B4E"/>
    <w:rsid w:val="00244F7B"/>
    <w:rsid w:val="00250A15"/>
    <w:rsid w:val="00263AF0"/>
    <w:rsid w:val="002C30E3"/>
    <w:rsid w:val="00302EB0"/>
    <w:rsid w:val="00304548"/>
    <w:rsid w:val="00307972"/>
    <w:rsid w:val="00333B90"/>
    <w:rsid w:val="00342727"/>
    <w:rsid w:val="00354107"/>
    <w:rsid w:val="0036095F"/>
    <w:rsid w:val="00365F5C"/>
    <w:rsid w:val="003703BB"/>
    <w:rsid w:val="003705AF"/>
    <w:rsid w:val="003A47E0"/>
    <w:rsid w:val="003A4B3B"/>
    <w:rsid w:val="003C5977"/>
    <w:rsid w:val="003C7B79"/>
    <w:rsid w:val="00406998"/>
    <w:rsid w:val="0041290F"/>
    <w:rsid w:val="00431D4A"/>
    <w:rsid w:val="004349D8"/>
    <w:rsid w:val="00435D2E"/>
    <w:rsid w:val="0046417D"/>
    <w:rsid w:val="004708C7"/>
    <w:rsid w:val="00471FE0"/>
    <w:rsid w:val="004D1EF0"/>
    <w:rsid w:val="004E0BDF"/>
    <w:rsid w:val="005053F4"/>
    <w:rsid w:val="0051432D"/>
    <w:rsid w:val="005204FA"/>
    <w:rsid w:val="00522453"/>
    <w:rsid w:val="00536FCF"/>
    <w:rsid w:val="00543636"/>
    <w:rsid w:val="005F2065"/>
    <w:rsid w:val="005F663F"/>
    <w:rsid w:val="005F691C"/>
    <w:rsid w:val="00604236"/>
    <w:rsid w:val="00605505"/>
    <w:rsid w:val="006712AD"/>
    <w:rsid w:val="006B03EF"/>
    <w:rsid w:val="006B0FC0"/>
    <w:rsid w:val="006B58FF"/>
    <w:rsid w:val="006C6D82"/>
    <w:rsid w:val="006E0B7D"/>
    <w:rsid w:val="00743005"/>
    <w:rsid w:val="007568C0"/>
    <w:rsid w:val="007A7C65"/>
    <w:rsid w:val="007C6C57"/>
    <w:rsid w:val="007D294D"/>
    <w:rsid w:val="00895FB0"/>
    <w:rsid w:val="008A590C"/>
    <w:rsid w:val="008B4DE8"/>
    <w:rsid w:val="008C2D7C"/>
    <w:rsid w:val="008C4EC7"/>
    <w:rsid w:val="008D6827"/>
    <w:rsid w:val="008F2D0B"/>
    <w:rsid w:val="0093247E"/>
    <w:rsid w:val="00951D79"/>
    <w:rsid w:val="00951E08"/>
    <w:rsid w:val="00956154"/>
    <w:rsid w:val="00966E48"/>
    <w:rsid w:val="00976EE3"/>
    <w:rsid w:val="00981A33"/>
    <w:rsid w:val="00996C79"/>
    <w:rsid w:val="009A4646"/>
    <w:rsid w:val="00A019CF"/>
    <w:rsid w:val="00A0768D"/>
    <w:rsid w:val="00A475FE"/>
    <w:rsid w:val="00A95E39"/>
    <w:rsid w:val="00AA5A49"/>
    <w:rsid w:val="00AD7B55"/>
    <w:rsid w:val="00B160EA"/>
    <w:rsid w:val="00B173B0"/>
    <w:rsid w:val="00B6174D"/>
    <w:rsid w:val="00B82919"/>
    <w:rsid w:val="00B92505"/>
    <w:rsid w:val="00BA0048"/>
    <w:rsid w:val="00BD4339"/>
    <w:rsid w:val="00C01311"/>
    <w:rsid w:val="00C015C4"/>
    <w:rsid w:val="00C078AF"/>
    <w:rsid w:val="00C74BD0"/>
    <w:rsid w:val="00CA2E24"/>
    <w:rsid w:val="00CE2FEA"/>
    <w:rsid w:val="00CF6555"/>
    <w:rsid w:val="00CF755C"/>
    <w:rsid w:val="00D36C18"/>
    <w:rsid w:val="00D5616B"/>
    <w:rsid w:val="00D822F7"/>
    <w:rsid w:val="00D8373F"/>
    <w:rsid w:val="00DA702C"/>
    <w:rsid w:val="00DA721D"/>
    <w:rsid w:val="00DE1D96"/>
    <w:rsid w:val="00DE7FF5"/>
    <w:rsid w:val="00DF4326"/>
    <w:rsid w:val="00E27D54"/>
    <w:rsid w:val="00E82089"/>
    <w:rsid w:val="00E95BBA"/>
    <w:rsid w:val="00EC79BF"/>
    <w:rsid w:val="00EE54E2"/>
    <w:rsid w:val="00EE5931"/>
    <w:rsid w:val="00EF69ED"/>
    <w:rsid w:val="00F07B40"/>
    <w:rsid w:val="00F23F42"/>
    <w:rsid w:val="00F63642"/>
    <w:rsid w:val="00F65A54"/>
    <w:rsid w:val="00F76FCD"/>
    <w:rsid w:val="00F85EF6"/>
    <w:rsid w:val="00FA4E62"/>
    <w:rsid w:val="00FA7F0C"/>
    <w:rsid w:val="00FB2B93"/>
    <w:rsid w:val="00FB71FE"/>
    <w:rsid w:val="00FC6F84"/>
    <w:rsid w:val="00FE5698"/>
    <w:rsid w:val="00FF126F"/>
    <w:rsid w:val="00FF61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BE9DF7"/>
  <w15:chartTrackingRefBased/>
  <w15:docId w15:val="{12E473DE-8022-43E6-839D-7BA55BDAE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5505"/>
    <w:pPr>
      <w:spacing w:after="200" w:line="276" w:lineRule="auto"/>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B03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03EF"/>
  </w:style>
  <w:style w:type="paragraph" w:styleId="Footer">
    <w:name w:val="footer"/>
    <w:basedOn w:val="Normal"/>
    <w:link w:val="FooterChar"/>
    <w:uiPriority w:val="99"/>
    <w:unhideWhenUsed/>
    <w:rsid w:val="006B03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03EF"/>
  </w:style>
  <w:style w:type="paragraph" w:styleId="ListParagraph">
    <w:name w:val="List Paragraph"/>
    <w:basedOn w:val="Normal"/>
    <w:uiPriority w:val="34"/>
    <w:qFormat/>
    <w:rsid w:val="00605505"/>
    <w:pPr>
      <w:ind w:left="720"/>
      <w:contextualSpacing/>
    </w:pPr>
  </w:style>
  <w:style w:type="character" w:styleId="Hyperlink">
    <w:name w:val="Hyperlink"/>
    <w:basedOn w:val="DefaultParagraphFont"/>
    <w:uiPriority w:val="99"/>
    <w:unhideWhenUsed/>
    <w:rsid w:val="00AA5A49"/>
    <w:rPr>
      <w:color w:val="0563C1" w:themeColor="hyperlink"/>
      <w:u w:val="single"/>
    </w:rPr>
  </w:style>
  <w:style w:type="character" w:styleId="UnresolvedMention">
    <w:name w:val="Unresolved Mention"/>
    <w:basedOn w:val="DefaultParagraphFont"/>
    <w:uiPriority w:val="99"/>
    <w:semiHidden/>
    <w:unhideWhenUsed/>
    <w:rsid w:val="00AA5A4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shohet\AppData\Local\Microsoft\Windows\INetCache\Content.Outlook\Y1HWB4NK\2021%20IINE%20Letterhead.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1fb85831-2dcf-4088-8f20-62e9830b4cbd" xsi:nil="true"/>
    <lcf76f155ced4ddcb4097134ff3c332f xmlns="826505b7-3f28-4417-b32d-95c3fc0cb17d">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FA11B357BA571498CF860565DA75C92" ma:contentTypeVersion="11" ma:contentTypeDescription="Create a new document." ma:contentTypeScope="" ma:versionID="bdfec28fe99588089cdfc7a90854a327">
  <xsd:schema xmlns:xsd="http://www.w3.org/2001/XMLSchema" xmlns:xs="http://www.w3.org/2001/XMLSchema" xmlns:p="http://schemas.microsoft.com/office/2006/metadata/properties" xmlns:ns2="826505b7-3f28-4417-b32d-95c3fc0cb17d" xmlns:ns3="1fb85831-2dcf-4088-8f20-62e9830b4cbd" targetNamespace="http://schemas.microsoft.com/office/2006/metadata/properties" ma:root="true" ma:fieldsID="c2675cd29bd252ffd7fb47faba0dae34" ns2:_="" ns3:_="">
    <xsd:import namespace="826505b7-3f28-4417-b32d-95c3fc0cb17d"/>
    <xsd:import namespace="1fb85831-2dcf-4088-8f20-62e9830b4cb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GenerationTime" minOccurs="0"/>
                <xsd:element ref="ns2:MediaServiceEventHashCode" minOccurs="0"/>
                <xsd:element ref="ns2:MediaServiceDateTaken"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26505b7-3f28-4417-b32d-95c3fc0cb1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94fe0bf1-0191-43bd-84d6-29ede43b494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fb85831-2dcf-4088-8f20-62e9830b4cbd"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5364422-375d-4a46-bea0-49dbfd5d7895}" ma:internalName="TaxCatchAll" ma:showField="CatchAllData" ma:web="1fb85831-2dcf-4088-8f20-62e9830b4cb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36FD2CE-A36C-47ED-84B4-BDDB80C7A676}">
  <ds:schemaRefs>
    <ds:schemaRef ds:uri="http://schemas.microsoft.com/office/2006/metadata/properties"/>
    <ds:schemaRef ds:uri="http://schemas.microsoft.com/office/infopath/2007/PartnerControls"/>
    <ds:schemaRef ds:uri="1fb85831-2dcf-4088-8f20-62e9830b4cbd"/>
    <ds:schemaRef ds:uri="826505b7-3f28-4417-b32d-95c3fc0cb17d"/>
  </ds:schemaRefs>
</ds:datastoreItem>
</file>

<file path=customXml/itemProps2.xml><?xml version="1.0" encoding="utf-8"?>
<ds:datastoreItem xmlns:ds="http://schemas.openxmlformats.org/officeDocument/2006/customXml" ds:itemID="{72590176-17CC-4F59-8B4E-BCEED15E738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26505b7-3f28-4417-b32d-95c3fc0cb17d"/>
    <ds:schemaRef ds:uri="1fb85831-2dcf-4088-8f20-62e9830b4c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2DFC5F5-512A-4247-8A29-8F5DA2B0C8D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C:\Users\dshohet\AppData\Local\Microsoft\Windows\INetCache\Content.Outlook\Y1HWB4NK\2021 IINE Letterhead.dotx</Template>
  <TotalTime>6</TotalTime>
  <Pages>2</Pages>
  <Words>369</Words>
  <Characters>2168</Characters>
  <Application>Microsoft Office Word</Application>
  <DocSecurity>0</DocSecurity>
  <Lines>47</Lines>
  <Paragraphs>23</Paragraphs>
  <ScaleCrop>false</ScaleCrop>
  <HeadingPairs>
    <vt:vector size="2" baseType="variant">
      <vt:variant>
        <vt:lpstr>Title</vt:lpstr>
      </vt:variant>
      <vt:variant>
        <vt:i4>1</vt:i4>
      </vt:variant>
    </vt:vector>
  </HeadingPairs>
  <TitlesOfParts>
    <vt:vector size="1" baseType="lpstr">
      <vt:lpstr>Protect Ukrainian TPS Holders</vt:lpstr>
    </vt:vector>
  </TitlesOfParts>
  <Company>Hewlett-Packard Company</Company>
  <LinksUpToDate>false</LinksUpToDate>
  <CharactersWithSpaces>2514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Protect Ukrainian TPS Holders</dc:title>
  <dc:subject/>
  <dc:creator>Jason Rabin</dc:creator>
  <cp:keywords/>
  <dc:description/>
  <cp:lastModifiedBy>Jason Rabin</cp:lastModifiedBy>
  <cp:revision>6</cp:revision>
  <dcterms:created xsi:type="dcterms:W3CDTF">2026-10-09T20:36:00Z</dcterms:created>
  <dcterms:modified xsi:type="dcterms:W3CDTF">2026-10-13T13:38:00Z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0x010100CFA11B357BA571498CF860565DA75C92</vt:lpwstr>
  </property>
  <property fmtid="{D5CDD505-2E9C-101B-9397-08002B2CF9AE}" pid="3" name="Order">
    <vt:r8>3550200</vt:r8>
  </property>
  <property fmtid="{D5CDD505-2E9C-101B-9397-08002B2CF9AE}" pid="4" name="MediaServiceImageTags">
    <vt:lpwstr/>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xd_Signature">
    <vt:bool>false</vt:bool>
  </property>
  <property fmtid="{D5CDD505-2E9C-101B-9397-08002B2CF9AE}" pid="11" name="docLang">
    <vt:lpwstr>en</vt:lpwstr>
  </property>
</Properties>
</file>